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B587" w14:textId="77777777" w:rsidR="00703C04" w:rsidRDefault="00703C04" w:rsidP="00703C04">
      <w:pPr>
        <w:pStyle w:val="berschrift3"/>
        <w:jc w:val="left"/>
        <w:rPr>
          <w:color w:val="0000FF"/>
        </w:rPr>
      </w:pPr>
      <w:r>
        <w:rPr>
          <w:color w:val="0000FF"/>
        </w:rPr>
        <w:t>Adressänderung</w:t>
      </w:r>
    </w:p>
    <w:p w14:paraId="6E6CD881" w14:textId="77777777" w:rsidR="00703C04" w:rsidRDefault="00703C04" w:rsidP="00703C04">
      <w:pPr>
        <w:jc w:val="center"/>
        <w:rPr>
          <w:rStyle w:val="BossartH-P"/>
          <w:rFonts w:ascii="Tahoma" w:hAnsi="Tahoma"/>
        </w:rPr>
      </w:pPr>
    </w:p>
    <w:p w14:paraId="60BAAC3F" w14:textId="77777777" w:rsidR="00703C04" w:rsidRDefault="00703C04" w:rsidP="00703C04">
      <w:pPr>
        <w:jc w:val="center"/>
        <w:rPr>
          <w:rStyle w:val="BossartH-P"/>
          <w:sz w:val="18"/>
        </w:rPr>
      </w:pPr>
    </w:p>
    <w:tbl>
      <w:tblPr>
        <w:tblStyle w:val="TabelleEinfach2"/>
        <w:tblW w:w="0" w:type="auto"/>
        <w:tblLayout w:type="fixed"/>
        <w:tblLook w:val="0000" w:firstRow="0" w:lastRow="0" w:firstColumn="0" w:lastColumn="0" w:noHBand="0" w:noVBand="0"/>
      </w:tblPr>
      <w:tblGrid>
        <w:gridCol w:w="2968"/>
        <w:gridCol w:w="3970"/>
        <w:gridCol w:w="1307"/>
        <w:gridCol w:w="3938"/>
      </w:tblGrid>
      <w:tr w:rsidR="00703C04" w14:paraId="731CA817" w14:textId="77777777" w:rsidTr="00703C04">
        <w:tc>
          <w:tcPr>
            <w:tcW w:w="2968" w:type="dxa"/>
          </w:tcPr>
          <w:p w14:paraId="746ECF90" w14:textId="77777777" w:rsidR="00703C04" w:rsidRDefault="00703C04" w:rsidP="004408A9">
            <w:pPr>
              <w:rPr>
                <w:rStyle w:val="BossartH-P"/>
                <w:sz w:val="18"/>
              </w:rPr>
            </w:pPr>
            <w:r>
              <w:rPr>
                <w:rFonts w:ascii="Arial" w:hAnsi="Arial"/>
                <w:color w:val="FF0000"/>
                <w:sz w:val="18"/>
              </w:rPr>
              <w:t>Neue Adresse gültig ab</w:t>
            </w: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3970" w:type="dxa"/>
          </w:tcPr>
          <w:p w14:paraId="5A1DCFFB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1307" w:type="dxa"/>
          </w:tcPr>
          <w:p w14:paraId="44C0B603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38" w:type="dxa"/>
          </w:tcPr>
          <w:p w14:paraId="30136529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</w:tr>
      <w:tr w:rsidR="00703C04" w14:paraId="55020D98" w14:textId="77777777" w:rsidTr="00703C04">
        <w:tc>
          <w:tcPr>
            <w:tcW w:w="2968" w:type="dxa"/>
          </w:tcPr>
          <w:p w14:paraId="2D695E29" w14:textId="77777777" w:rsidR="00703C04" w:rsidRDefault="00703C04" w:rsidP="004408A9">
            <w:pPr>
              <w:rPr>
                <w:rStyle w:val="BossartH-P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MACROBUTTON NoMacro [Hier klicken und </w:instrText>
            </w:r>
            <w:r>
              <w:rPr>
                <w:rFonts w:ascii="Arial" w:hAnsi="Arial"/>
                <w:sz w:val="18"/>
              </w:rPr>
              <w:instrText>Datum</w:instrText>
            </w:r>
            <w:r>
              <w:rPr>
                <w:rFonts w:ascii="Arial" w:hAnsi="Arial"/>
                <w:sz w:val="18"/>
              </w:rPr>
              <w:instrText xml:space="preserve"> eingeben]</w:instrTex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3970" w:type="dxa"/>
          </w:tcPr>
          <w:p w14:paraId="3E4E22A3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1307" w:type="dxa"/>
          </w:tcPr>
          <w:p w14:paraId="56939597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38" w:type="dxa"/>
          </w:tcPr>
          <w:p w14:paraId="76DE9B8B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</w:tr>
      <w:tr w:rsidR="00703C04" w14:paraId="6B615C51" w14:textId="77777777" w:rsidTr="00703C04">
        <w:tc>
          <w:tcPr>
            <w:tcW w:w="2968" w:type="dxa"/>
          </w:tcPr>
          <w:p w14:paraId="4AD061DA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70" w:type="dxa"/>
          </w:tcPr>
          <w:p w14:paraId="3746B5AC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1307" w:type="dxa"/>
          </w:tcPr>
          <w:p w14:paraId="2EB45A48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38" w:type="dxa"/>
          </w:tcPr>
          <w:p w14:paraId="57F84AFB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</w:tr>
      <w:tr w:rsidR="00703C04" w14:paraId="441BF350" w14:textId="77777777" w:rsidTr="00703C04">
        <w:tc>
          <w:tcPr>
            <w:tcW w:w="2968" w:type="dxa"/>
          </w:tcPr>
          <w:p w14:paraId="111F872A" w14:textId="77777777" w:rsidR="00703C04" w:rsidRDefault="00703C04" w:rsidP="004408A9">
            <w:pPr>
              <w:rPr>
                <w:rStyle w:val="BossartH-P"/>
                <w:sz w:val="18"/>
              </w:rPr>
            </w:pPr>
            <w:r>
              <w:rPr>
                <w:rStyle w:val="BossartH-P"/>
                <w:sz w:val="18"/>
              </w:rPr>
              <w:t>Kegler-Nummer</w:t>
            </w:r>
          </w:p>
        </w:tc>
        <w:tc>
          <w:tcPr>
            <w:tcW w:w="3970" w:type="dxa"/>
          </w:tcPr>
          <w:p w14:paraId="019113EE" w14:textId="77777777" w:rsidR="00703C04" w:rsidRDefault="00703C04" w:rsidP="004408A9">
            <w:pPr>
              <w:rPr>
                <w:rStyle w:val="BossartH-P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MACROBUTTON NoMacro [Hier klicken und </w:instrText>
            </w:r>
            <w:r>
              <w:rPr>
                <w:rFonts w:ascii="Arial" w:hAnsi="Arial"/>
                <w:sz w:val="18"/>
              </w:rPr>
              <w:instrText>Nummer</w:instrText>
            </w:r>
            <w:r>
              <w:rPr>
                <w:rFonts w:ascii="Arial" w:hAnsi="Arial"/>
                <w:sz w:val="18"/>
              </w:rPr>
              <w:instrText xml:space="preserve"> eingeben]</w:instrTex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07" w:type="dxa"/>
          </w:tcPr>
          <w:p w14:paraId="35B63162" w14:textId="77777777" w:rsidR="00703C04" w:rsidRDefault="00703C04" w:rsidP="004408A9">
            <w:pPr>
              <w:rPr>
                <w:rStyle w:val="BossartH-P"/>
                <w:sz w:val="18"/>
              </w:rPr>
            </w:pPr>
            <w:r>
              <w:rPr>
                <w:rStyle w:val="BossartH-P"/>
                <w:sz w:val="18"/>
              </w:rPr>
              <w:t>Unterverband</w:t>
            </w:r>
          </w:p>
        </w:tc>
        <w:tc>
          <w:tcPr>
            <w:tcW w:w="3938" w:type="dxa"/>
          </w:tcPr>
          <w:p w14:paraId="29913E9E" w14:textId="77777777" w:rsidR="00703C04" w:rsidRDefault="00703C04" w:rsidP="004408A9">
            <w:pPr>
              <w:rPr>
                <w:rStyle w:val="BossartH-P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MACROBUTTON NoMacro [Hier klicken und </w:instrText>
            </w:r>
            <w:r>
              <w:rPr>
                <w:rFonts w:ascii="Arial" w:hAnsi="Arial"/>
                <w:sz w:val="18"/>
              </w:rPr>
              <w:instrText>Unterverband</w:instrText>
            </w:r>
            <w:r>
              <w:rPr>
                <w:rFonts w:ascii="Arial" w:hAnsi="Arial"/>
                <w:sz w:val="18"/>
              </w:rPr>
              <w:instrText xml:space="preserve"> eingeben]</w:instrTex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703C04" w14:paraId="1592FEBE" w14:textId="77777777" w:rsidTr="00703C04">
        <w:tc>
          <w:tcPr>
            <w:tcW w:w="2968" w:type="dxa"/>
          </w:tcPr>
          <w:p w14:paraId="7F521B93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70" w:type="dxa"/>
          </w:tcPr>
          <w:p w14:paraId="0BF8DC9A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</w:p>
        </w:tc>
        <w:tc>
          <w:tcPr>
            <w:tcW w:w="1307" w:type="dxa"/>
          </w:tcPr>
          <w:p w14:paraId="6533BFB5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38" w:type="dxa"/>
          </w:tcPr>
          <w:p w14:paraId="0D4E72B3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</w:p>
        </w:tc>
      </w:tr>
      <w:tr w:rsidR="00703C04" w14:paraId="339700A8" w14:textId="77777777" w:rsidTr="00703C04">
        <w:tc>
          <w:tcPr>
            <w:tcW w:w="2968" w:type="dxa"/>
          </w:tcPr>
          <w:p w14:paraId="43437DF7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70" w:type="dxa"/>
          </w:tcPr>
          <w:p w14:paraId="0F443663" w14:textId="77777777" w:rsidR="00703C04" w:rsidRDefault="00703C04" w:rsidP="004408A9">
            <w:pPr>
              <w:rPr>
                <w:rFonts w:ascii="Arial" w:hAnsi="Arial"/>
                <w:bCs/>
                <w:color w:val="FF0000"/>
                <w:sz w:val="18"/>
              </w:rPr>
            </w:pPr>
            <w:r>
              <w:rPr>
                <w:rFonts w:ascii="Arial" w:hAnsi="Arial"/>
                <w:bCs/>
                <w:color w:val="FF0000"/>
                <w:sz w:val="18"/>
              </w:rPr>
              <w:t>Alt:</w:t>
            </w:r>
          </w:p>
        </w:tc>
        <w:tc>
          <w:tcPr>
            <w:tcW w:w="1307" w:type="dxa"/>
          </w:tcPr>
          <w:p w14:paraId="46E73CA5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38" w:type="dxa"/>
          </w:tcPr>
          <w:p w14:paraId="300E6720" w14:textId="77777777" w:rsidR="00703C04" w:rsidRDefault="00703C04" w:rsidP="004408A9">
            <w:pPr>
              <w:rPr>
                <w:rFonts w:ascii="Arial" w:hAnsi="Arial"/>
                <w:bCs/>
                <w:sz w:val="18"/>
              </w:rPr>
            </w:pPr>
            <w:r>
              <w:rPr>
                <w:rStyle w:val="BossartH-P"/>
                <w:bCs/>
                <w:color w:val="0000FF"/>
                <w:sz w:val="18"/>
              </w:rPr>
              <w:t>Neu:</w:t>
            </w:r>
          </w:p>
        </w:tc>
      </w:tr>
      <w:tr w:rsidR="00703C04" w14:paraId="4BE671EA" w14:textId="77777777" w:rsidTr="00703C04">
        <w:tc>
          <w:tcPr>
            <w:tcW w:w="2968" w:type="dxa"/>
          </w:tcPr>
          <w:p w14:paraId="4300F231" w14:textId="77777777" w:rsidR="00703C04" w:rsidRDefault="00703C04" w:rsidP="004408A9">
            <w:pPr>
              <w:rPr>
                <w:rStyle w:val="BossartH-P"/>
                <w:color w:val="auto"/>
                <w:sz w:val="18"/>
              </w:rPr>
            </w:pPr>
            <w:r>
              <w:rPr>
                <w:rStyle w:val="BossartH-P"/>
                <w:color w:val="auto"/>
                <w:sz w:val="18"/>
              </w:rPr>
              <w:t xml:space="preserve">Name </w:t>
            </w:r>
            <w:r>
              <w:rPr>
                <w:rStyle w:val="BossartH-P"/>
                <w:color w:val="FF0000"/>
                <w:sz w:val="18"/>
              </w:rPr>
              <w:t>*</w:t>
            </w:r>
          </w:p>
        </w:tc>
        <w:tc>
          <w:tcPr>
            <w:tcW w:w="3970" w:type="dxa"/>
          </w:tcPr>
          <w:p w14:paraId="16580E61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MACROBUTTON NoMacro [Hier klicken und </w:instrText>
            </w:r>
            <w:r>
              <w:rPr>
                <w:rFonts w:ascii="Arial" w:hAnsi="Arial"/>
                <w:sz w:val="18"/>
              </w:rPr>
              <w:instrText>Name</w:instrText>
            </w:r>
            <w:r>
              <w:rPr>
                <w:rFonts w:ascii="Arial" w:hAnsi="Arial"/>
                <w:sz w:val="18"/>
              </w:rPr>
              <w:instrText xml:space="preserve"> eingeben]</w:instrTex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07" w:type="dxa"/>
          </w:tcPr>
          <w:p w14:paraId="4B2C6B24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38" w:type="dxa"/>
          </w:tcPr>
          <w:p w14:paraId="02171DFF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MACROBUTTON NoMacro [Hier klicken und </w:instrText>
            </w:r>
            <w:r>
              <w:rPr>
                <w:rFonts w:ascii="Arial" w:hAnsi="Arial"/>
                <w:sz w:val="18"/>
              </w:rPr>
              <w:instrText>Name</w:instrText>
            </w:r>
            <w:r>
              <w:rPr>
                <w:rFonts w:ascii="Arial" w:hAnsi="Arial"/>
                <w:sz w:val="18"/>
              </w:rPr>
              <w:instrText xml:space="preserve"> eingeben]</w:instrTex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703C04" w14:paraId="6713D299" w14:textId="77777777" w:rsidTr="00703C04">
        <w:tc>
          <w:tcPr>
            <w:tcW w:w="2968" w:type="dxa"/>
          </w:tcPr>
          <w:p w14:paraId="62ACF347" w14:textId="77777777" w:rsidR="00703C04" w:rsidRDefault="00703C04" w:rsidP="004408A9">
            <w:pPr>
              <w:rPr>
                <w:rStyle w:val="BossartH-P"/>
                <w:sz w:val="18"/>
              </w:rPr>
            </w:pPr>
            <w:proofErr w:type="gramStart"/>
            <w:r>
              <w:rPr>
                <w:rStyle w:val="BossartH-P"/>
                <w:sz w:val="18"/>
              </w:rPr>
              <w:t xml:space="preserve">Vorname </w:t>
            </w:r>
            <w:r>
              <w:rPr>
                <w:rStyle w:val="BossartH-P"/>
                <w:color w:val="FF0000"/>
                <w:sz w:val="18"/>
              </w:rPr>
              <w:t xml:space="preserve"> *</w:t>
            </w:r>
            <w:proofErr w:type="gramEnd"/>
          </w:p>
        </w:tc>
        <w:tc>
          <w:tcPr>
            <w:tcW w:w="3970" w:type="dxa"/>
          </w:tcPr>
          <w:p w14:paraId="1FFDD066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MACROBUTTON NoMacro [Hier klicken und </w:instrText>
            </w:r>
            <w:r>
              <w:rPr>
                <w:rFonts w:ascii="Arial" w:hAnsi="Arial"/>
                <w:sz w:val="18"/>
              </w:rPr>
              <w:instrText>Vorname</w:instrText>
            </w:r>
            <w:r>
              <w:rPr>
                <w:rFonts w:ascii="Arial" w:hAnsi="Arial"/>
                <w:sz w:val="18"/>
              </w:rPr>
              <w:instrText xml:space="preserve"> eingeben]</w:instrTex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07" w:type="dxa"/>
          </w:tcPr>
          <w:p w14:paraId="67309838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38" w:type="dxa"/>
          </w:tcPr>
          <w:p w14:paraId="4E4C7AE7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</w:p>
        </w:tc>
      </w:tr>
      <w:tr w:rsidR="00703C04" w14:paraId="041D7676" w14:textId="77777777" w:rsidTr="00703C04">
        <w:tc>
          <w:tcPr>
            <w:tcW w:w="2968" w:type="dxa"/>
          </w:tcPr>
          <w:p w14:paraId="7E8319E2" w14:textId="77777777" w:rsidR="00703C04" w:rsidRDefault="00703C04" w:rsidP="004408A9">
            <w:pPr>
              <w:rPr>
                <w:rStyle w:val="BossartH-P"/>
                <w:sz w:val="18"/>
              </w:rPr>
            </w:pPr>
            <w:r>
              <w:rPr>
                <w:rStyle w:val="BossartH-P"/>
                <w:sz w:val="18"/>
              </w:rPr>
              <w:t xml:space="preserve">Adresse </w:t>
            </w:r>
            <w:r>
              <w:rPr>
                <w:rStyle w:val="BossartH-P"/>
                <w:color w:val="FF0000"/>
                <w:sz w:val="18"/>
              </w:rPr>
              <w:t>*</w:t>
            </w:r>
          </w:p>
        </w:tc>
        <w:tc>
          <w:tcPr>
            <w:tcW w:w="3970" w:type="dxa"/>
          </w:tcPr>
          <w:p w14:paraId="0684FF4C" w14:textId="77777777" w:rsidR="00703C04" w:rsidRDefault="00703C04" w:rsidP="004408A9">
            <w:pPr>
              <w:pStyle w:val="E-Mail-Signatu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MACROBUTTON NoMacro [Hier klicken und </w:instrText>
            </w:r>
            <w:r>
              <w:rPr>
                <w:rFonts w:ascii="Arial" w:hAnsi="Arial"/>
                <w:sz w:val="18"/>
              </w:rPr>
              <w:instrText>Adresse</w:instrText>
            </w:r>
            <w:r>
              <w:rPr>
                <w:rFonts w:ascii="Arial" w:hAnsi="Arial"/>
                <w:sz w:val="18"/>
              </w:rPr>
              <w:instrText xml:space="preserve"> eingeben]</w:instrTex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07" w:type="dxa"/>
          </w:tcPr>
          <w:p w14:paraId="3742B464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38" w:type="dxa"/>
          </w:tcPr>
          <w:p w14:paraId="150F397F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MACROBUTTON NoMacro [Hier klicken und </w:instrText>
            </w:r>
            <w:r>
              <w:rPr>
                <w:rFonts w:ascii="Arial" w:hAnsi="Arial"/>
                <w:sz w:val="18"/>
              </w:rPr>
              <w:instrText>Adresse</w:instrText>
            </w:r>
            <w:r>
              <w:rPr>
                <w:rFonts w:ascii="Arial" w:hAnsi="Arial"/>
                <w:sz w:val="18"/>
              </w:rPr>
              <w:instrText xml:space="preserve"> eingeben]</w:instrTex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703C04" w14:paraId="30782ED1" w14:textId="77777777" w:rsidTr="00703C04">
        <w:tc>
          <w:tcPr>
            <w:tcW w:w="2968" w:type="dxa"/>
          </w:tcPr>
          <w:p w14:paraId="79563E9E" w14:textId="77777777" w:rsidR="00703C04" w:rsidRDefault="00703C04" w:rsidP="004408A9">
            <w:pPr>
              <w:rPr>
                <w:rStyle w:val="BossartH-P"/>
                <w:sz w:val="18"/>
              </w:rPr>
            </w:pPr>
            <w:r>
              <w:rPr>
                <w:rStyle w:val="BossartH-P"/>
                <w:sz w:val="18"/>
              </w:rPr>
              <w:t xml:space="preserve">PLZ / Ort </w:t>
            </w:r>
            <w:r>
              <w:rPr>
                <w:rStyle w:val="BossartH-P"/>
                <w:color w:val="FF0000"/>
                <w:sz w:val="18"/>
              </w:rPr>
              <w:t>*</w:t>
            </w:r>
          </w:p>
        </w:tc>
        <w:tc>
          <w:tcPr>
            <w:tcW w:w="3970" w:type="dxa"/>
          </w:tcPr>
          <w:p w14:paraId="7CAD249D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MACROBUTTON NoMacro [Hier klicken und </w:instrText>
            </w:r>
            <w:r>
              <w:rPr>
                <w:rFonts w:ascii="Arial" w:hAnsi="Arial"/>
                <w:sz w:val="18"/>
              </w:rPr>
              <w:instrText>PLZ / Ort</w:instrText>
            </w:r>
            <w:r>
              <w:rPr>
                <w:rFonts w:ascii="Arial" w:hAnsi="Arial"/>
                <w:sz w:val="18"/>
              </w:rPr>
              <w:instrText xml:space="preserve"> eingeben]</w:instrTex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07" w:type="dxa"/>
          </w:tcPr>
          <w:p w14:paraId="1962868F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38" w:type="dxa"/>
          </w:tcPr>
          <w:p w14:paraId="73D0E899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MACROBUTTON NoMacro [Hier klicken und </w:instrText>
            </w:r>
            <w:r>
              <w:rPr>
                <w:rFonts w:ascii="Arial" w:hAnsi="Arial"/>
                <w:sz w:val="18"/>
              </w:rPr>
              <w:instrText>PLZ / Ort</w:instrText>
            </w:r>
            <w:r>
              <w:rPr>
                <w:rFonts w:ascii="Arial" w:hAnsi="Arial"/>
                <w:sz w:val="18"/>
              </w:rPr>
              <w:instrText xml:space="preserve"> eingeben]</w:instrTex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703C04" w14:paraId="5BDEBC86" w14:textId="77777777" w:rsidTr="00703C04">
        <w:tc>
          <w:tcPr>
            <w:tcW w:w="2968" w:type="dxa"/>
          </w:tcPr>
          <w:p w14:paraId="0DA8DDDF" w14:textId="77777777" w:rsidR="00703C04" w:rsidRDefault="00703C04" w:rsidP="004408A9">
            <w:pPr>
              <w:rPr>
                <w:rStyle w:val="BossartH-P"/>
                <w:sz w:val="18"/>
              </w:rPr>
            </w:pPr>
            <w:r>
              <w:rPr>
                <w:rStyle w:val="BossartH-P"/>
                <w:sz w:val="18"/>
              </w:rPr>
              <w:t>E-Mail-Adresse</w:t>
            </w:r>
          </w:p>
        </w:tc>
        <w:tc>
          <w:tcPr>
            <w:tcW w:w="3970" w:type="dxa"/>
          </w:tcPr>
          <w:p w14:paraId="2254749A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MACROBUTTON NoMacro [Hier klicken und </w:instrText>
            </w:r>
            <w:r>
              <w:rPr>
                <w:rFonts w:ascii="Arial" w:hAnsi="Arial"/>
                <w:sz w:val="18"/>
              </w:rPr>
              <w:instrText>E-Mail-Adresse</w:instrText>
            </w:r>
            <w:r>
              <w:rPr>
                <w:rFonts w:ascii="Arial" w:hAnsi="Arial"/>
                <w:sz w:val="18"/>
              </w:rPr>
              <w:instrText xml:space="preserve"> eingeben]</w:instrTex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07" w:type="dxa"/>
          </w:tcPr>
          <w:p w14:paraId="1D0A0174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38" w:type="dxa"/>
          </w:tcPr>
          <w:p w14:paraId="23E679E3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MACROBUTTON NoMacro [Hier klicken und </w:instrText>
            </w:r>
            <w:r>
              <w:rPr>
                <w:rFonts w:ascii="Arial" w:hAnsi="Arial"/>
                <w:sz w:val="18"/>
              </w:rPr>
              <w:instrText>E-Mail-Adresse</w:instrText>
            </w:r>
            <w:r>
              <w:rPr>
                <w:rFonts w:ascii="Arial" w:hAnsi="Arial"/>
                <w:sz w:val="18"/>
              </w:rPr>
              <w:instrText xml:space="preserve"> eingeben]</w:instrTex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703C04" w14:paraId="016768A9" w14:textId="77777777" w:rsidTr="00703C04">
        <w:tc>
          <w:tcPr>
            <w:tcW w:w="2968" w:type="dxa"/>
          </w:tcPr>
          <w:p w14:paraId="0AF35054" w14:textId="77777777" w:rsidR="00703C04" w:rsidRDefault="00703C04" w:rsidP="004408A9">
            <w:pPr>
              <w:rPr>
                <w:rStyle w:val="BossartH-P"/>
                <w:sz w:val="18"/>
              </w:rPr>
            </w:pPr>
            <w:r>
              <w:rPr>
                <w:rStyle w:val="BossartH-P"/>
                <w:sz w:val="18"/>
              </w:rPr>
              <w:t>Telefon</w:t>
            </w:r>
          </w:p>
        </w:tc>
        <w:tc>
          <w:tcPr>
            <w:tcW w:w="3970" w:type="dxa"/>
          </w:tcPr>
          <w:p w14:paraId="335D4C5B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MACROBUTTON NoMacro [Hier klicken und </w:instrText>
            </w:r>
            <w:r>
              <w:rPr>
                <w:rFonts w:ascii="Arial" w:hAnsi="Arial"/>
                <w:sz w:val="18"/>
              </w:rPr>
              <w:instrText>Telefon-Nr.</w:instrText>
            </w:r>
            <w:r>
              <w:rPr>
                <w:rFonts w:ascii="Arial" w:hAnsi="Arial"/>
                <w:sz w:val="18"/>
              </w:rPr>
              <w:instrText xml:space="preserve"> eingeben]</w:instrTex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07" w:type="dxa"/>
          </w:tcPr>
          <w:p w14:paraId="1D470E7C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38" w:type="dxa"/>
          </w:tcPr>
          <w:p w14:paraId="4A037334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/>
            </w:r>
            <w:r>
              <w:rPr>
                <w:rFonts w:ascii="Arial" w:hAnsi="Arial"/>
                <w:sz w:val="18"/>
              </w:rPr>
              <w:instrText xml:space="preserve">MACROBUTTON NoMacro [Hier klicken und </w:instrText>
            </w:r>
            <w:r>
              <w:rPr>
                <w:rFonts w:ascii="Arial" w:hAnsi="Arial"/>
                <w:sz w:val="18"/>
              </w:rPr>
              <w:instrText>Telefon-Nr.</w:instrText>
            </w:r>
            <w:r>
              <w:rPr>
                <w:rFonts w:ascii="Arial" w:hAnsi="Arial"/>
                <w:sz w:val="18"/>
              </w:rPr>
              <w:instrText xml:space="preserve"> eingeben]</w:instrTex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703C04" w14:paraId="0F4D0121" w14:textId="77777777" w:rsidTr="00703C04">
        <w:tc>
          <w:tcPr>
            <w:tcW w:w="2968" w:type="dxa"/>
          </w:tcPr>
          <w:p w14:paraId="7726DBE8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70" w:type="dxa"/>
          </w:tcPr>
          <w:p w14:paraId="28CF3C2F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</w:p>
        </w:tc>
        <w:tc>
          <w:tcPr>
            <w:tcW w:w="1307" w:type="dxa"/>
          </w:tcPr>
          <w:p w14:paraId="3144A17B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38" w:type="dxa"/>
          </w:tcPr>
          <w:p w14:paraId="30F3AD52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</w:p>
        </w:tc>
      </w:tr>
      <w:tr w:rsidR="00703C04" w14:paraId="1F8DC072" w14:textId="77777777" w:rsidTr="00703C04">
        <w:tc>
          <w:tcPr>
            <w:tcW w:w="2968" w:type="dxa"/>
          </w:tcPr>
          <w:p w14:paraId="1830F667" w14:textId="77777777" w:rsidR="00703C04" w:rsidRDefault="00703C04" w:rsidP="004408A9">
            <w:pPr>
              <w:rPr>
                <w:rStyle w:val="BossartH-P"/>
                <w:sz w:val="18"/>
              </w:rPr>
            </w:pPr>
            <w:r>
              <w:rPr>
                <w:rStyle w:val="BossartH-P"/>
                <w:color w:val="FF0000"/>
                <w:sz w:val="18"/>
              </w:rPr>
              <w:t>*</w:t>
            </w:r>
            <w:r>
              <w:rPr>
                <w:rStyle w:val="BossartH-P"/>
                <w:sz w:val="18"/>
              </w:rPr>
              <w:t xml:space="preserve"> Eingabe zwingend</w:t>
            </w:r>
          </w:p>
        </w:tc>
        <w:tc>
          <w:tcPr>
            <w:tcW w:w="3970" w:type="dxa"/>
          </w:tcPr>
          <w:p w14:paraId="296995BA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</w:p>
        </w:tc>
        <w:tc>
          <w:tcPr>
            <w:tcW w:w="1307" w:type="dxa"/>
          </w:tcPr>
          <w:p w14:paraId="52A1BEE9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38" w:type="dxa"/>
          </w:tcPr>
          <w:p w14:paraId="2225CF48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</w:p>
        </w:tc>
      </w:tr>
      <w:tr w:rsidR="00703C04" w14:paraId="7DA4983D" w14:textId="77777777" w:rsidTr="00703C04">
        <w:tc>
          <w:tcPr>
            <w:tcW w:w="2968" w:type="dxa"/>
          </w:tcPr>
          <w:p w14:paraId="1C1C8D3D" w14:textId="77777777" w:rsidR="00703C04" w:rsidRDefault="00703C04" w:rsidP="004408A9">
            <w:pPr>
              <w:rPr>
                <w:rStyle w:val="BossartH-P"/>
                <w:color w:val="FF0000"/>
                <w:sz w:val="18"/>
              </w:rPr>
            </w:pPr>
          </w:p>
        </w:tc>
        <w:tc>
          <w:tcPr>
            <w:tcW w:w="3970" w:type="dxa"/>
          </w:tcPr>
          <w:p w14:paraId="0E631D01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</w:p>
        </w:tc>
        <w:tc>
          <w:tcPr>
            <w:tcW w:w="1307" w:type="dxa"/>
          </w:tcPr>
          <w:p w14:paraId="0B5C598D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38" w:type="dxa"/>
          </w:tcPr>
          <w:p w14:paraId="70E433D0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</w:p>
        </w:tc>
      </w:tr>
      <w:tr w:rsidR="00703C04" w14:paraId="53DA0726" w14:textId="77777777" w:rsidTr="00703C04">
        <w:tc>
          <w:tcPr>
            <w:tcW w:w="2968" w:type="dxa"/>
          </w:tcPr>
          <w:p w14:paraId="2E7148BC" w14:textId="77777777" w:rsidR="00703C04" w:rsidRDefault="00703C04" w:rsidP="004408A9">
            <w:pPr>
              <w:rPr>
                <w:rStyle w:val="BossartH-P"/>
                <w:color w:val="FF0000"/>
                <w:sz w:val="18"/>
              </w:rPr>
            </w:pPr>
          </w:p>
        </w:tc>
        <w:tc>
          <w:tcPr>
            <w:tcW w:w="3970" w:type="dxa"/>
          </w:tcPr>
          <w:p w14:paraId="4B000F6A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</w:p>
        </w:tc>
        <w:tc>
          <w:tcPr>
            <w:tcW w:w="1307" w:type="dxa"/>
          </w:tcPr>
          <w:p w14:paraId="5C5C3B69" w14:textId="77777777" w:rsidR="00703C04" w:rsidRDefault="00703C04" w:rsidP="004408A9">
            <w:pPr>
              <w:rPr>
                <w:rStyle w:val="BossartH-P"/>
                <w:sz w:val="18"/>
              </w:rPr>
            </w:pPr>
          </w:p>
        </w:tc>
        <w:tc>
          <w:tcPr>
            <w:tcW w:w="3938" w:type="dxa"/>
          </w:tcPr>
          <w:p w14:paraId="5960062E" w14:textId="77777777" w:rsidR="00703C04" w:rsidRDefault="00703C04" w:rsidP="004408A9">
            <w:pPr>
              <w:rPr>
                <w:rFonts w:ascii="Arial" w:hAnsi="Arial"/>
                <w:sz w:val="18"/>
              </w:rPr>
            </w:pPr>
          </w:p>
        </w:tc>
      </w:tr>
    </w:tbl>
    <w:p w14:paraId="6822FA94" w14:textId="695958FC" w:rsidR="006C525F" w:rsidRPr="00703C04" w:rsidRDefault="00703C04">
      <w:pPr>
        <w:pStyle w:val="E-Mail-Signatur"/>
        <w:rPr>
          <w:rFonts w:ascii="Arial" w:hAnsi="Arial" w:cs="Arial"/>
          <w:sz w:val="18"/>
          <w:szCs w:val="18"/>
        </w:rPr>
      </w:pPr>
      <w:r w:rsidRPr="00703C04">
        <w:rPr>
          <w:rFonts w:ascii="Arial" w:hAnsi="Arial" w:cs="Arial"/>
          <w:sz w:val="18"/>
          <w:szCs w:val="18"/>
        </w:rPr>
        <w:t>Bemerkungen:</w:t>
      </w:r>
    </w:p>
    <w:p w14:paraId="582F4300" w14:textId="77777777" w:rsidR="00703C04" w:rsidRPr="00703C04" w:rsidRDefault="00703C04">
      <w:pPr>
        <w:pStyle w:val="E-Mail-Signatur"/>
        <w:rPr>
          <w:rFonts w:ascii="Arial" w:hAnsi="Arial" w:cs="Arial"/>
          <w:sz w:val="18"/>
          <w:szCs w:val="18"/>
        </w:rPr>
      </w:pPr>
    </w:p>
    <w:p w14:paraId="79D0A989" w14:textId="77777777" w:rsidR="00703C04" w:rsidRPr="00703C04" w:rsidRDefault="00703C04">
      <w:pPr>
        <w:pStyle w:val="E-Mail-Signatur"/>
        <w:rPr>
          <w:rFonts w:ascii="Arial" w:hAnsi="Arial" w:cs="Arial"/>
        </w:rPr>
      </w:pPr>
    </w:p>
    <w:sectPr w:rsidR="00703C04" w:rsidRPr="00703C04" w:rsidSect="00703C04">
      <w:pgSz w:w="16838" w:h="11906" w:orient="landscape"/>
      <w:pgMar w:top="851" w:right="1417" w:bottom="707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eMail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C2"/>
    <w:rsid w:val="0060258F"/>
    <w:rsid w:val="006C525F"/>
    <w:rsid w:val="00703C04"/>
    <w:rsid w:val="00B3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FD13CD9"/>
  <w15:chartTrackingRefBased/>
  <w15:docId w15:val="{17C45471-9AD4-4CD5-8125-150229C8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Lucida Sans" w:hAnsi="Lucida Sans"/>
      <w:bCs/>
      <w:i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Lucida Sans" w:hAnsi="Lucida Sans"/>
      <w:i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Tahoma" w:hAnsi="Tahoma"/>
      <w:sz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BossartH-P">
    <w:name w:val="E-MailFormatvorlage15"/>
    <w:aliases w:val="E-MailFormatvorlage15"/>
    <w:basedOn w:val="Absatz-Standardschriftart"/>
    <w:semiHidden/>
    <w:personal/>
    <w:rPr>
      <w:rFonts w:ascii="Arial" w:hAnsi="Arial" w:cs="Arial"/>
      <w:color w:val="000000"/>
      <w:sz w:val="20"/>
    </w:rPr>
  </w:style>
  <w:style w:type="paragraph" w:styleId="E-Mail-Signatur">
    <w:name w:val="E-mail Signature"/>
    <w:basedOn w:val="Standard"/>
  </w:style>
  <w:style w:type="paragraph" w:styleId="Beschriftung">
    <w:name w:val="caption"/>
    <w:basedOn w:val="Standard"/>
    <w:next w:val="Standard"/>
    <w:qFormat/>
    <w:rPr>
      <w:rFonts w:ascii="Lucida Sans" w:hAnsi="Lucida Sans"/>
      <w:i/>
    </w:rPr>
  </w:style>
  <w:style w:type="table" w:styleId="TabelleRaster1">
    <w:name w:val="Table Grid 1"/>
    <w:basedOn w:val="NormaleTabelle"/>
    <w:rsid w:val="00703C0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703C0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wnloads\adressaenderung-uvws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adressaenderung-uvws.dot</Template>
  <TotalTime>0</TotalTime>
  <Pages>1</Pages>
  <Words>145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Adressänderung</vt:lpstr>
    </vt:vector>
  </TitlesOfParts>
  <Company>Bossart Soft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Adressänderung</dc:title>
  <dc:subject/>
  <dc:creator>Marius Langenegger</dc:creator>
  <cp:keywords/>
  <dc:description/>
  <cp:lastModifiedBy>Marius Langenegger</cp:lastModifiedBy>
  <cp:revision>1</cp:revision>
  <dcterms:created xsi:type="dcterms:W3CDTF">2025-01-06T13:50:00Z</dcterms:created>
  <dcterms:modified xsi:type="dcterms:W3CDTF">2025-01-06T14:07:00Z</dcterms:modified>
</cp:coreProperties>
</file>